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95EB0" w:rsidRDefault="00F95EB0">
      <w:pPr>
        <w:pStyle w:val="Heading1"/>
        <w:pBdr>
          <w:bottom w:val="single" w:sz="4" w:space="1" w:color="auto"/>
        </w:pBdr>
      </w:pPr>
      <w:r w:rsidRPr="00F95EB0">
        <w:t>Proxy Form and Statement</w:t>
      </w:r>
    </w:p>
    <w:p w:rsidR="00000000" w:rsidRPr="00F95EB0" w:rsidRDefault="00F95EB0">
      <w:pPr>
        <w:rPr>
          <w:smallCaps/>
        </w:rPr>
      </w:pPr>
      <w:r w:rsidRPr="00F95EB0">
        <w:rPr>
          <w:smallCaps/>
        </w:rPr>
        <w:t>College of Design Curriculum Committee</w:t>
      </w:r>
    </w:p>
    <w:p w:rsidR="00000000" w:rsidRPr="00F95EB0" w:rsidRDefault="00F95EB0"/>
    <w:p w:rsidR="00000000" w:rsidRPr="00F95EB0" w:rsidRDefault="00F95EB0"/>
    <w:p w:rsidR="00F95EB0" w:rsidRPr="00F95EB0" w:rsidRDefault="00F95EB0" w:rsidP="00F95EB0">
      <w:pPr>
        <w:tabs>
          <w:tab w:val="left" w:pos="6480"/>
        </w:tabs>
      </w:pPr>
      <w:r w:rsidRPr="00F95EB0">
        <w:t xml:space="preserve">Committee Member:  </w:t>
      </w:r>
      <w:r w:rsidRPr="00F95EB0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F95EB0">
        <w:instrText xml:space="preserve"> FORMTEXT </w:instrText>
      </w:r>
      <w:r w:rsidRPr="00F95EB0">
        <w:fldChar w:fldCharType="separate"/>
      </w:r>
      <w:r w:rsidRPr="00F95EB0">
        <w:rPr>
          <w:rFonts w:ascii="Proxima Nova Rg" w:hAnsi="Proxima Nova Rg"/>
          <w:noProof/>
        </w:rPr>
        <w:t> </w:t>
      </w:r>
      <w:r w:rsidRPr="00F95EB0">
        <w:rPr>
          <w:rFonts w:ascii="Proxima Nova Rg" w:hAnsi="Proxima Nova Rg"/>
          <w:noProof/>
        </w:rPr>
        <w:t> </w:t>
      </w:r>
      <w:r w:rsidRPr="00F95EB0">
        <w:rPr>
          <w:rFonts w:ascii="Proxima Nova Rg" w:hAnsi="Proxima Nova Rg"/>
          <w:noProof/>
        </w:rPr>
        <w:t> </w:t>
      </w:r>
      <w:r w:rsidRPr="00F95EB0">
        <w:rPr>
          <w:rFonts w:ascii="Proxima Nova Rg" w:hAnsi="Proxima Nova Rg"/>
          <w:noProof/>
        </w:rPr>
        <w:t> </w:t>
      </w:r>
      <w:r w:rsidRPr="00F95EB0">
        <w:rPr>
          <w:rFonts w:ascii="Proxima Nova Rg" w:hAnsi="Proxima Nova Rg"/>
          <w:noProof/>
        </w:rPr>
        <w:t> </w:t>
      </w:r>
      <w:r w:rsidRPr="00F95EB0">
        <w:fldChar w:fldCharType="end"/>
      </w:r>
      <w:bookmarkEnd w:id="0"/>
      <w:r w:rsidRPr="00F95EB0">
        <w:tab/>
        <w:t xml:space="preserve">Meeting Date:  </w:t>
      </w:r>
      <w:r w:rsidRPr="00F95EB0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F95EB0">
        <w:instrText xml:space="preserve"> FORMTEXT </w:instrText>
      </w:r>
      <w:r w:rsidRPr="00F95EB0">
        <w:fldChar w:fldCharType="separate"/>
      </w:r>
      <w:r w:rsidRPr="00F95EB0">
        <w:rPr>
          <w:rFonts w:ascii="Proxima Nova Rg" w:hAnsi="Proxima Nova Rg"/>
          <w:noProof/>
        </w:rPr>
        <w:t> </w:t>
      </w:r>
      <w:r w:rsidRPr="00F95EB0">
        <w:rPr>
          <w:rFonts w:ascii="Proxima Nova Rg" w:hAnsi="Proxima Nova Rg"/>
          <w:noProof/>
        </w:rPr>
        <w:t> </w:t>
      </w:r>
      <w:r w:rsidRPr="00F95EB0">
        <w:rPr>
          <w:rFonts w:ascii="Proxima Nova Rg" w:hAnsi="Proxima Nova Rg"/>
          <w:noProof/>
        </w:rPr>
        <w:t> </w:t>
      </w:r>
      <w:r w:rsidRPr="00F95EB0">
        <w:rPr>
          <w:rFonts w:ascii="Proxima Nova Rg" w:hAnsi="Proxima Nova Rg"/>
          <w:noProof/>
        </w:rPr>
        <w:t> </w:t>
      </w:r>
      <w:r w:rsidRPr="00F95EB0">
        <w:rPr>
          <w:rFonts w:ascii="Proxima Nova Rg" w:hAnsi="Proxima Nova Rg"/>
          <w:noProof/>
        </w:rPr>
        <w:t> </w:t>
      </w:r>
      <w:r w:rsidRPr="00F95EB0">
        <w:fldChar w:fldCharType="end"/>
      </w:r>
      <w:bookmarkEnd w:id="1"/>
    </w:p>
    <w:p w:rsidR="00F95EB0" w:rsidRPr="00F95EB0" w:rsidRDefault="00F95EB0" w:rsidP="00F95E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"/>
        <w:gridCol w:w="3341"/>
        <w:gridCol w:w="3939"/>
        <w:gridCol w:w="1368"/>
      </w:tblGrid>
      <w:tr w:rsidR="00F95EB0" w:rsidRPr="00F95EB0" w:rsidTr="00F95EB0">
        <w:tc>
          <w:tcPr>
            <w:tcW w:w="918" w:type="dxa"/>
            <w:shd w:val="clear" w:color="auto" w:fill="000000"/>
          </w:tcPr>
          <w:p w:rsidR="00F95EB0" w:rsidRPr="00F95EB0" w:rsidRDefault="00F95EB0" w:rsidP="00991E67">
            <w:pPr>
              <w:rPr>
                <w:b/>
              </w:rPr>
            </w:pPr>
            <w:r w:rsidRPr="00F95EB0">
              <w:rPr>
                <w:b/>
              </w:rPr>
              <w:t>Item</w:t>
            </w:r>
          </w:p>
        </w:tc>
        <w:tc>
          <w:tcPr>
            <w:tcW w:w="3345" w:type="dxa"/>
            <w:shd w:val="clear" w:color="auto" w:fill="000000"/>
          </w:tcPr>
          <w:p w:rsidR="00F95EB0" w:rsidRPr="00F95EB0" w:rsidRDefault="00F95EB0" w:rsidP="00991E67">
            <w:pPr>
              <w:rPr>
                <w:b/>
              </w:rPr>
            </w:pPr>
            <w:r w:rsidRPr="00F95EB0">
              <w:rPr>
                <w:b/>
              </w:rPr>
              <w:t>Attachment/Topic</w:t>
            </w:r>
          </w:p>
        </w:tc>
        <w:tc>
          <w:tcPr>
            <w:tcW w:w="3945" w:type="dxa"/>
            <w:shd w:val="clear" w:color="auto" w:fill="000000"/>
          </w:tcPr>
          <w:p w:rsidR="00F95EB0" w:rsidRPr="00F95EB0" w:rsidRDefault="00F95EB0" w:rsidP="00991E67">
            <w:pPr>
              <w:rPr>
                <w:b/>
              </w:rPr>
            </w:pPr>
            <w:r w:rsidRPr="00F95EB0">
              <w:rPr>
                <w:b/>
              </w:rPr>
              <w:t>Comments</w:t>
            </w:r>
          </w:p>
        </w:tc>
        <w:tc>
          <w:tcPr>
            <w:tcW w:w="1368" w:type="dxa"/>
            <w:shd w:val="clear" w:color="auto" w:fill="000000"/>
          </w:tcPr>
          <w:p w:rsidR="00F95EB0" w:rsidRPr="00F95EB0" w:rsidRDefault="00F95EB0" w:rsidP="00991E67">
            <w:pPr>
              <w:rPr>
                <w:b/>
              </w:rPr>
            </w:pPr>
            <w:r w:rsidRPr="00F95EB0">
              <w:rPr>
                <w:b/>
              </w:rPr>
              <w:t>Vote</w:t>
            </w:r>
          </w:p>
        </w:tc>
      </w:tr>
      <w:tr w:rsidR="00F95EB0" w:rsidRPr="00F95EB0" w:rsidTr="00F95EB0">
        <w:tc>
          <w:tcPr>
            <w:tcW w:w="918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3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9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1368" w:type="dxa"/>
          </w:tcPr>
          <w:p w:rsidR="00F95EB0" w:rsidRPr="00F95EB0" w:rsidRDefault="00F95EB0" w:rsidP="00F95EB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95EB0">
              <w:rPr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"/>
                    <w:listEntry w:val="Yes"/>
                    <w:listEntry w:val="No"/>
                    <w:listEntry w:val="Abstain"/>
                  </w:ddList>
                </w:ffData>
              </w:fldChar>
            </w:r>
            <w:r w:rsidRPr="00F95EB0">
              <w:rPr>
                <w:szCs w:val="22"/>
              </w:rPr>
              <w:instrText xml:space="preserve"> FORMDROPDOWN </w:instrText>
            </w:r>
            <w:r w:rsidRPr="00F95EB0">
              <w:rPr>
                <w:szCs w:val="22"/>
              </w:rPr>
            </w:r>
            <w:r w:rsidRPr="00F95EB0">
              <w:rPr>
                <w:szCs w:val="22"/>
              </w:rPr>
              <w:fldChar w:fldCharType="end"/>
            </w:r>
          </w:p>
        </w:tc>
      </w:tr>
      <w:tr w:rsidR="00F95EB0" w:rsidRPr="00F95EB0" w:rsidTr="00F95EB0">
        <w:tc>
          <w:tcPr>
            <w:tcW w:w="918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3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9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1368" w:type="dxa"/>
          </w:tcPr>
          <w:p w:rsidR="00F95EB0" w:rsidRPr="00F95EB0" w:rsidRDefault="00F95EB0" w:rsidP="00F95EB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95EB0">
              <w:rPr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"/>
                    <w:listEntry w:val="Yes"/>
                    <w:listEntry w:val="No"/>
                    <w:listEntry w:val="Abstain"/>
                  </w:ddList>
                </w:ffData>
              </w:fldChar>
            </w:r>
            <w:r w:rsidRPr="00F95EB0">
              <w:rPr>
                <w:szCs w:val="22"/>
              </w:rPr>
              <w:instrText xml:space="preserve"> FORMDROPDOWN </w:instrText>
            </w:r>
            <w:r w:rsidRPr="00F95EB0">
              <w:rPr>
                <w:szCs w:val="22"/>
              </w:rPr>
            </w:r>
            <w:r w:rsidRPr="00F95EB0">
              <w:rPr>
                <w:szCs w:val="22"/>
              </w:rPr>
              <w:fldChar w:fldCharType="end"/>
            </w:r>
          </w:p>
        </w:tc>
      </w:tr>
      <w:tr w:rsidR="00F95EB0" w:rsidRPr="00F95EB0" w:rsidTr="00F95EB0">
        <w:tc>
          <w:tcPr>
            <w:tcW w:w="918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3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9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1368" w:type="dxa"/>
          </w:tcPr>
          <w:p w:rsidR="00F95EB0" w:rsidRPr="00F95EB0" w:rsidRDefault="00F95EB0" w:rsidP="00F95EB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95EB0">
              <w:rPr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"/>
                    <w:listEntry w:val="Yes"/>
                    <w:listEntry w:val="No"/>
                    <w:listEntry w:val="Abstain"/>
                  </w:ddList>
                </w:ffData>
              </w:fldChar>
            </w:r>
            <w:r w:rsidRPr="00F95EB0">
              <w:rPr>
                <w:szCs w:val="22"/>
              </w:rPr>
              <w:instrText xml:space="preserve"> FORMDROPDOWN </w:instrText>
            </w:r>
            <w:r w:rsidRPr="00F95EB0">
              <w:rPr>
                <w:szCs w:val="22"/>
              </w:rPr>
            </w:r>
            <w:r w:rsidRPr="00F95EB0">
              <w:rPr>
                <w:szCs w:val="22"/>
              </w:rPr>
              <w:fldChar w:fldCharType="end"/>
            </w:r>
          </w:p>
        </w:tc>
      </w:tr>
      <w:tr w:rsidR="00F95EB0" w:rsidRPr="00F95EB0" w:rsidTr="00F95EB0">
        <w:tc>
          <w:tcPr>
            <w:tcW w:w="918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3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9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1368" w:type="dxa"/>
          </w:tcPr>
          <w:p w:rsidR="00F95EB0" w:rsidRPr="00F95EB0" w:rsidRDefault="00F95EB0" w:rsidP="00F95EB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95EB0">
              <w:rPr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"/>
                    <w:listEntry w:val="Yes"/>
                    <w:listEntry w:val="No"/>
                    <w:listEntry w:val="Abstain"/>
                  </w:ddList>
                </w:ffData>
              </w:fldChar>
            </w:r>
            <w:r w:rsidRPr="00F95EB0">
              <w:rPr>
                <w:szCs w:val="22"/>
              </w:rPr>
              <w:instrText xml:space="preserve"> FORMDROPDOWN </w:instrText>
            </w:r>
            <w:r w:rsidRPr="00F95EB0">
              <w:rPr>
                <w:szCs w:val="22"/>
              </w:rPr>
            </w:r>
            <w:r w:rsidRPr="00F95EB0">
              <w:rPr>
                <w:szCs w:val="22"/>
              </w:rPr>
              <w:fldChar w:fldCharType="end"/>
            </w:r>
          </w:p>
        </w:tc>
      </w:tr>
      <w:tr w:rsidR="00F95EB0" w:rsidRPr="00F95EB0" w:rsidTr="00F95EB0">
        <w:tc>
          <w:tcPr>
            <w:tcW w:w="918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3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9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1368" w:type="dxa"/>
          </w:tcPr>
          <w:p w:rsidR="00F95EB0" w:rsidRPr="00F95EB0" w:rsidRDefault="00F95EB0" w:rsidP="00F95EB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95EB0">
              <w:rPr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"/>
                    <w:listEntry w:val="Yes"/>
                    <w:listEntry w:val="No"/>
                    <w:listEntry w:val="Abstain"/>
                  </w:ddList>
                </w:ffData>
              </w:fldChar>
            </w:r>
            <w:r w:rsidRPr="00F95EB0">
              <w:rPr>
                <w:szCs w:val="22"/>
              </w:rPr>
              <w:instrText xml:space="preserve"> FORMDROPDOWN </w:instrText>
            </w:r>
            <w:r w:rsidRPr="00F95EB0">
              <w:rPr>
                <w:szCs w:val="22"/>
              </w:rPr>
            </w:r>
            <w:r w:rsidRPr="00F95EB0">
              <w:rPr>
                <w:szCs w:val="22"/>
              </w:rPr>
              <w:fldChar w:fldCharType="end"/>
            </w:r>
          </w:p>
        </w:tc>
      </w:tr>
      <w:tr w:rsidR="00F95EB0" w:rsidRPr="00F95EB0" w:rsidTr="00F95EB0">
        <w:tc>
          <w:tcPr>
            <w:tcW w:w="918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3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9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1368" w:type="dxa"/>
          </w:tcPr>
          <w:p w:rsidR="00F95EB0" w:rsidRPr="00F95EB0" w:rsidRDefault="00F95EB0" w:rsidP="00F95EB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95EB0">
              <w:rPr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"/>
                    <w:listEntry w:val="Yes"/>
                    <w:listEntry w:val="No"/>
                    <w:listEntry w:val="Abstain"/>
                  </w:ddList>
                </w:ffData>
              </w:fldChar>
            </w:r>
            <w:r w:rsidRPr="00F95EB0">
              <w:rPr>
                <w:szCs w:val="22"/>
              </w:rPr>
              <w:instrText xml:space="preserve"> FORMDROPDOWN </w:instrText>
            </w:r>
            <w:r w:rsidRPr="00F95EB0">
              <w:rPr>
                <w:szCs w:val="22"/>
              </w:rPr>
            </w:r>
            <w:r w:rsidRPr="00F95EB0">
              <w:rPr>
                <w:szCs w:val="22"/>
              </w:rPr>
              <w:fldChar w:fldCharType="end"/>
            </w:r>
          </w:p>
        </w:tc>
      </w:tr>
      <w:tr w:rsidR="00F95EB0" w:rsidRPr="00F95EB0" w:rsidTr="00F95EB0">
        <w:tc>
          <w:tcPr>
            <w:tcW w:w="918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3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9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1368" w:type="dxa"/>
          </w:tcPr>
          <w:p w:rsidR="00F95EB0" w:rsidRPr="00F95EB0" w:rsidRDefault="00F95EB0" w:rsidP="00F95EB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95EB0">
              <w:rPr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"/>
                    <w:listEntry w:val="Yes"/>
                    <w:listEntry w:val="No"/>
                    <w:listEntry w:val="Abstain"/>
                  </w:ddList>
                </w:ffData>
              </w:fldChar>
            </w:r>
            <w:r w:rsidRPr="00F95EB0">
              <w:rPr>
                <w:szCs w:val="22"/>
              </w:rPr>
              <w:instrText xml:space="preserve"> FORMDROPDOWN </w:instrText>
            </w:r>
            <w:r w:rsidRPr="00F95EB0">
              <w:rPr>
                <w:szCs w:val="22"/>
              </w:rPr>
            </w:r>
            <w:r w:rsidRPr="00F95EB0">
              <w:rPr>
                <w:szCs w:val="22"/>
              </w:rPr>
              <w:fldChar w:fldCharType="end"/>
            </w:r>
          </w:p>
        </w:tc>
      </w:tr>
      <w:tr w:rsidR="00F95EB0" w:rsidRPr="00F95EB0" w:rsidTr="00F95EB0">
        <w:tc>
          <w:tcPr>
            <w:tcW w:w="918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  <w:bookmarkEnd w:id="2"/>
          </w:p>
        </w:tc>
        <w:tc>
          <w:tcPr>
            <w:tcW w:w="33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</w:p>
        </w:tc>
        <w:tc>
          <w:tcPr>
            <w:tcW w:w="3945" w:type="dxa"/>
          </w:tcPr>
          <w:p w:rsidR="00F95EB0" w:rsidRPr="00F95EB0" w:rsidRDefault="00F95EB0" w:rsidP="00991E67">
            <w:r w:rsidRPr="00F95EB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95EB0">
              <w:instrText xml:space="preserve"> FORMTEXT </w:instrText>
            </w:r>
            <w:r w:rsidRPr="00F95EB0">
              <w:fldChar w:fldCharType="separate"/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rPr>
                <w:rFonts w:ascii="Proxima Nova Rg" w:hAnsi="Proxima Nova Rg"/>
                <w:noProof/>
              </w:rPr>
              <w:t> </w:t>
            </w:r>
            <w:r w:rsidRPr="00F95EB0">
              <w:fldChar w:fldCharType="end"/>
            </w:r>
            <w:bookmarkEnd w:id="3"/>
          </w:p>
        </w:tc>
        <w:bookmarkStart w:id="4" w:name="Dropdown1"/>
        <w:tc>
          <w:tcPr>
            <w:tcW w:w="1368" w:type="dxa"/>
          </w:tcPr>
          <w:p w:rsidR="00F95EB0" w:rsidRPr="00F95EB0" w:rsidRDefault="00F95EB0" w:rsidP="00F95EB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95EB0">
              <w:rPr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"/>
                    <w:listEntry w:val="Yes"/>
                    <w:listEntry w:val="No"/>
                    <w:listEntry w:val="Abstain"/>
                  </w:ddList>
                </w:ffData>
              </w:fldChar>
            </w:r>
            <w:r w:rsidRPr="00F95EB0">
              <w:rPr>
                <w:szCs w:val="22"/>
              </w:rPr>
              <w:instrText xml:space="preserve"> FORMDROPDOWN </w:instrText>
            </w:r>
            <w:r w:rsidRPr="00F95EB0">
              <w:rPr>
                <w:szCs w:val="22"/>
              </w:rPr>
            </w:r>
            <w:r w:rsidRPr="00F95EB0">
              <w:rPr>
                <w:szCs w:val="22"/>
              </w:rPr>
              <w:fldChar w:fldCharType="end"/>
            </w:r>
            <w:bookmarkEnd w:id="4"/>
          </w:p>
        </w:tc>
      </w:tr>
    </w:tbl>
    <w:p w:rsidR="00F95EB0" w:rsidRPr="00F95EB0" w:rsidRDefault="00F95EB0" w:rsidP="00F95EB0"/>
    <w:p w:rsidR="00F95EB0" w:rsidRPr="00F95EB0" w:rsidRDefault="00F95EB0" w:rsidP="00F95EB0"/>
    <w:p w:rsidR="00F95EB0" w:rsidRPr="00F95EB0" w:rsidRDefault="00F95EB0" w:rsidP="00F95EB0">
      <w:r w:rsidRPr="00F95EB0">
        <w:t>My signature below certifies the above comments and votes.</w:t>
      </w:r>
    </w:p>
    <w:p w:rsidR="00F95EB0" w:rsidRPr="00F95EB0" w:rsidRDefault="00F95EB0" w:rsidP="00F95EB0"/>
    <w:p w:rsidR="00F95EB0" w:rsidRPr="00F95EB0" w:rsidRDefault="00F95EB0" w:rsidP="00F95EB0"/>
    <w:p w:rsidR="00F95EB0" w:rsidRPr="00F95EB0" w:rsidRDefault="00F95EB0" w:rsidP="00F95EB0"/>
    <w:p w:rsidR="00F95EB0" w:rsidRPr="00F95EB0" w:rsidRDefault="00F95EB0" w:rsidP="00F95EB0">
      <w:r w:rsidRPr="00F95EB0">
        <w:rPr>
          <w:u w:val="single"/>
        </w:rPr>
        <w:tab/>
      </w:r>
      <w:r w:rsidRPr="00F95EB0">
        <w:rPr>
          <w:u w:val="single"/>
        </w:rPr>
        <w:tab/>
      </w:r>
      <w:r w:rsidRPr="00F95EB0">
        <w:rPr>
          <w:u w:val="single"/>
        </w:rPr>
        <w:tab/>
      </w:r>
      <w:r w:rsidRPr="00F95EB0">
        <w:rPr>
          <w:u w:val="single"/>
        </w:rPr>
        <w:tab/>
      </w:r>
      <w:r w:rsidRPr="00F95EB0">
        <w:rPr>
          <w:u w:val="single"/>
        </w:rPr>
        <w:tab/>
      </w:r>
      <w:r w:rsidRPr="00F95EB0">
        <w:rPr>
          <w:u w:val="single"/>
        </w:rPr>
        <w:tab/>
      </w:r>
      <w:r w:rsidRPr="00F95EB0">
        <w:tab/>
      </w:r>
      <w:r w:rsidRPr="00F95EB0">
        <w:rPr>
          <w:u w:val="single"/>
        </w:rPr>
        <w:tab/>
      </w:r>
      <w:r w:rsidRPr="00F95EB0">
        <w:rPr>
          <w:u w:val="single"/>
        </w:rPr>
        <w:tab/>
      </w:r>
      <w:r w:rsidRPr="00F95EB0">
        <w:rPr>
          <w:u w:val="single"/>
        </w:rPr>
        <w:tab/>
      </w:r>
    </w:p>
    <w:p w:rsidR="00F95EB0" w:rsidRPr="00F95EB0" w:rsidRDefault="00F95EB0" w:rsidP="00F95EB0">
      <w:r w:rsidRPr="00F95EB0">
        <w:t>Signature</w:t>
      </w:r>
      <w:r w:rsidRPr="00F95EB0">
        <w:tab/>
      </w:r>
      <w:r w:rsidRPr="00F95EB0">
        <w:tab/>
      </w:r>
      <w:r w:rsidRPr="00F95EB0">
        <w:tab/>
      </w:r>
      <w:r w:rsidRPr="00F95EB0">
        <w:tab/>
      </w:r>
      <w:r w:rsidRPr="00F95EB0">
        <w:tab/>
      </w:r>
      <w:r w:rsidRPr="00F95EB0">
        <w:tab/>
        <w:t>Date</w:t>
      </w:r>
    </w:p>
    <w:p w:rsidR="00F95EB0" w:rsidRPr="00F95EB0" w:rsidRDefault="00F95EB0" w:rsidP="00F95EB0"/>
    <w:p w:rsidR="00F95EB0" w:rsidRPr="00F95EB0" w:rsidRDefault="00F95EB0" w:rsidP="00F95EB0">
      <w:pPr>
        <w:rPr>
          <w:i/>
        </w:rPr>
      </w:pPr>
      <w:r w:rsidRPr="00F95EB0">
        <w:rPr>
          <w:i/>
        </w:rPr>
        <w:t>This form must be submitted to the staff to the committee or the committee chair at least thirty minutes prior to the meeting for inclusion.</w:t>
      </w:r>
    </w:p>
    <w:p w:rsidR="00F95EB0" w:rsidRPr="00F95EB0" w:rsidRDefault="00F95EB0" w:rsidP="00F95EB0">
      <w:pPr>
        <w:pStyle w:val="Heading2"/>
      </w:pPr>
    </w:p>
    <w:sectPr w:rsidR="00F95EB0" w:rsidRPr="00F95E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Proxima Nova Rg">
    <w:panose1 w:val="00000000000000000000"/>
    <w:charset w:val="00"/>
    <w:family w:val="modern"/>
    <w:notTrueType/>
    <w:pitch w:val="variable"/>
    <w:sig w:usb0="800000AF" w:usb1="5000E0FB" w:usb2="00000000" w:usb3="00000000" w:csb0="0000019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/>
  <w:defaultTabStop w:val="720"/>
  <w:noPunctuationKerning/>
  <w:characterSpacingControl w:val="doNotCompress"/>
  <w:compat/>
  <w:rsids>
    <w:rsidRoot w:val="00F95EB0"/>
    <w:rsid w:val="00F9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mallCaps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5EB0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y%20Documents\Templates\Notes%20and%20minut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Notes and minutes.dot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HEADLINE</vt:lpstr>
    </vt:vector>
  </TitlesOfParts>
  <Company>University of Minnesota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</dc:title>
  <dc:subject/>
  <dc:creator>Paige Rohman</dc:creator>
  <cp:keywords/>
  <dc:description/>
  <cp:lastModifiedBy>Paige Rohman</cp:lastModifiedBy>
  <cp:revision>1</cp:revision>
  <dcterms:created xsi:type="dcterms:W3CDTF">2009-11-17T21:40:00Z</dcterms:created>
  <dcterms:modified xsi:type="dcterms:W3CDTF">2009-11-17T21:40:00Z</dcterms:modified>
</cp:coreProperties>
</file>